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856" w:rsidRDefault="009E4856" w:rsidP="00AD1FEF">
      <w:pPr>
        <w:jc w:val="center"/>
      </w:pPr>
      <w:r w:rsidRPr="00317D2D">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82.5pt;height:82.5pt;visibility:visible">
            <v:imagedata r:id="rId5" o:title=""/>
          </v:shape>
        </w:pict>
      </w:r>
    </w:p>
    <w:p w:rsidR="009E4856" w:rsidRDefault="009E4856" w:rsidP="00AD1FEF">
      <w:pPr>
        <w:jc w:val="center"/>
      </w:pPr>
      <w:r>
        <w:t>ASD GEDA VOLLEY TRANI, CORSO IMBRIANI 92, 76125 TRANI (BT) P.Iva 04882280722</w:t>
      </w:r>
    </w:p>
    <w:p w:rsidR="009E4856" w:rsidRDefault="009E4856" w:rsidP="00AD1FEF">
      <w:pPr>
        <w:jc w:val="center"/>
      </w:pPr>
    </w:p>
    <w:p w:rsidR="009E4856" w:rsidRDefault="009E4856" w:rsidP="00AD1FEF">
      <w:pPr>
        <w:jc w:val="center"/>
      </w:pPr>
    </w:p>
    <w:p w:rsidR="009E4856" w:rsidRDefault="009E4856" w:rsidP="00AD1FEF">
      <w:r w:rsidRPr="003044BE">
        <w:rPr>
          <w:b/>
        </w:rPr>
        <w:t>OGGETTO</w:t>
      </w:r>
      <w:r>
        <w:t>: Programma manifestazione 10/05/2019</w:t>
      </w:r>
    </w:p>
    <w:p w:rsidR="009E4856" w:rsidRDefault="009E4856" w:rsidP="00AD1FEF"/>
    <w:p w:rsidR="009E4856" w:rsidRDefault="009E4856" w:rsidP="00AD1FEF">
      <w:r>
        <w:t>L’orario della manifestazione sarà dalle 9.30 alle 12.30 presso il Palazzetto dello Sport di Trani “Tommaso Assi” via Giovanni Falcone Trani.</w:t>
      </w:r>
      <w:bookmarkStart w:id="0" w:name="_GoBack"/>
      <w:bookmarkEnd w:id="0"/>
    </w:p>
    <w:p w:rsidR="009E4856" w:rsidRDefault="009E4856" w:rsidP="00AD1FEF">
      <w:r>
        <w:t>I partecipanti, come concordato con le docenti, giungeranno in loco accompagnati dalle famiglie e dovranno essere presenti dalle ore 09:00.</w:t>
      </w:r>
    </w:p>
    <w:p w:rsidR="009E4856" w:rsidRDefault="009E4856" w:rsidP="00AD1FEF">
      <w:r>
        <w:t>La struttura prevede due spalti laterali dei quali uno sarà riservato ai genitori mentre quello di fronte sarà riservato agli alunni ed alle insegnanti. Sugli spalti saranno presenti gli addetti al servizio d’ordine che vi accompagneranno.</w:t>
      </w:r>
    </w:p>
    <w:p w:rsidR="009E4856" w:rsidRDefault="009E4856" w:rsidP="00AD1FEF">
      <w:r>
        <w:t>Le gara saranno a tempo (8minuti) in modo da poter garantire a ciascuna squadra due gare cadauna che verranno svolte nelle seguenti modalità:</w:t>
      </w:r>
    </w:p>
    <w:p w:rsidR="009E4856" w:rsidRDefault="009E4856" w:rsidP="00AD1FEF">
      <w:pPr>
        <w:pStyle w:val="ListParagraph"/>
        <w:numPr>
          <w:ilvl w:val="0"/>
          <w:numId w:val="1"/>
        </w:numPr>
      </w:pPr>
      <w:r>
        <w:t>Convocazione al microfono delle squadre che scenderanno in campo</w:t>
      </w:r>
    </w:p>
    <w:p w:rsidR="009E4856" w:rsidRDefault="009E4856" w:rsidP="00AD1FEF">
      <w:pPr>
        <w:pStyle w:val="ListParagraph"/>
        <w:numPr>
          <w:ilvl w:val="0"/>
          <w:numId w:val="1"/>
        </w:numPr>
      </w:pPr>
      <w:r>
        <w:t>I campi saranno sei</w:t>
      </w:r>
    </w:p>
    <w:p w:rsidR="009E4856" w:rsidRDefault="009E4856" w:rsidP="00AD1FEF">
      <w:pPr>
        <w:pStyle w:val="ListParagraph"/>
        <w:numPr>
          <w:ilvl w:val="0"/>
          <w:numId w:val="1"/>
        </w:numPr>
      </w:pPr>
      <w:r>
        <w:t>Durante la gara verranno fatte delle foto che verranno successivamente inviate alla mail istituzionale della scuola</w:t>
      </w:r>
    </w:p>
    <w:p w:rsidR="009E4856" w:rsidRDefault="009E4856" w:rsidP="00AD1FEF">
      <w:pPr>
        <w:pStyle w:val="ListParagraph"/>
        <w:numPr>
          <w:ilvl w:val="0"/>
          <w:numId w:val="1"/>
        </w:numPr>
      </w:pPr>
      <w:r>
        <w:t>Ogni campo avrà il suo arbitro</w:t>
      </w:r>
    </w:p>
    <w:p w:rsidR="009E4856" w:rsidRDefault="009E4856" w:rsidP="00AD1FEF">
      <w:pPr>
        <w:pStyle w:val="ListParagraph"/>
        <w:numPr>
          <w:ilvl w:val="0"/>
          <w:numId w:val="1"/>
        </w:numPr>
      </w:pPr>
      <w:r>
        <w:t>A conclusione della giornata ci sarà una piccola sorpresa per ciascun atleta.</w:t>
      </w:r>
    </w:p>
    <w:p w:rsidR="009E4856" w:rsidRDefault="009E4856" w:rsidP="00A178D1">
      <w:r>
        <w:t>Vi preghiamo di collaborare per il buon andamento dell’evento.</w:t>
      </w:r>
    </w:p>
    <w:p w:rsidR="009E4856" w:rsidRDefault="009E4856" w:rsidP="00A178D1"/>
    <w:p w:rsidR="009E4856" w:rsidRDefault="009E4856" w:rsidP="00A178D1"/>
    <w:p w:rsidR="009E4856" w:rsidRDefault="009E4856" w:rsidP="00A178D1">
      <w:r>
        <w:t>Certi della vostra collaborazione</w:t>
      </w:r>
    </w:p>
    <w:p w:rsidR="009E4856" w:rsidRDefault="009E4856" w:rsidP="00A178D1"/>
    <w:p w:rsidR="009E4856" w:rsidRDefault="009E4856" w:rsidP="00A178D1"/>
    <w:p w:rsidR="009E4856" w:rsidRDefault="009E4856" w:rsidP="00A178D1"/>
    <w:p w:rsidR="009E4856" w:rsidRDefault="009E4856" w:rsidP="00A178D1">
      <w:r>
        <w:t>Trani</w:t>
      </w:r>
      <w:r>
        <w:tab/>
      </w:r>
      <w:r>
        <w:tab/>
      </w:r>
      <w:r>
        <w:tab/>
      </w:r>
      <w:r>
        <w:tab/>
      </w:r>
      <w:r>
        <w:tab/>
      </w:r>
      <w:r>
        <w:tab/>
      </w:r>
      <w:r>
        <w:tab/>
      </w:r>
      <w:r>
        <w:tab/>
      </w:r>
      <w:r>
        <w:tab/>
      </w:r>
      <w:r>
        <w:tab/>
      </w:r>
      <w:r>
        <w:tab/>
        <w:t xml:space="preserve">     Il Presidente </w:t>
      </w:r>
    </w:p>
    <w:sectPr w:rsidR="009E4856" w:rsidSect="0022186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DC0"/>
    <w:multiLevelType w:val="hybridMultilevel"/>
    <w:tmpl w:val="E826B56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5D5"/>
    <w:rsid w:val="00141076"/>
    <w:rsid w:val="0022186A"/>
    <w:rsid w:val="00241F59"/>
    <w:rsid w:val="003044BE"/>
    <w:rsid w:val="00317D2D"/>
    <w:rsid w:val="007E2884"/>
    <w:rsid w:val="007F0D88"/>
    <w:rsid w:val="008945D5"/>
    <w:rsid w:val="009E4856"/>
    <w:rsid w:val="00A178D1"/>
    <w:rsid w:val="00AD1FEF"/>
    <w:rsid w:val="00D05C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6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D1FE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184</Words>
  <Characters>1055</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Aurelio Ingannamorte</dc:creator>
  <cp:keywords/>
  <dc:description/>
  <cp:lastModifiedBy>Barbara</cp:lastModifiedBy>
  <cp:revision>2</cp:revision>
  <dcterms:created xsi:type="dcterms:W3CDTF">2019-04-26T16:44:00Z</dcterms:created>
  <dcterms:modified xsi:type="dcterms:W3CDTF">2019-04-26T16:44:00Z</dcterms:modified>
</cp:coreProperties>
</file>